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alias w:val="Enter your name:"/>
        <w:tag w:val="Enter your name:"/>
        <w:id w:val="-1936041994"/>
        <w:placeholder>
          <w:docPart w:val="707638ADBB93404DA8F11F58CD535CB1"/>
        </w:placeholder>
        <w:dataBinding w:prefixMappings="xmlns:ns0='http://schemas.openxmlformats.org/officeDocument/2006/extended-properties' " w:xpath="/ns0:Properties[1]/ns0:Company[1]" w:storeItemID="{6668398D-A668-4E3E-A5EB-62B293D839F1}"/>
        <w15:appearance w15:val="hidden"/>
        <w:text/>
      </w:sdtPr>
      <w:sdtEndPr/>
      <w:sdtContent>
        <w:p w14:paraId="16E268D0" w14:textId="77777777" w:rsidR="007F0048" w:rsidRDefault="0003459D">
          <w:pPr>
            <w:pStyle w:val="Name"/>
          </w:pPr>
          <w:r>
            <w:t>(Your Name)</w:t>
          </w:r>
        </w:p>
      </w:sdtContent>
    </w:sdt>
    <w:p w14:paraId="06DBC1F1" w14:textId="77777777" w:rsidR="007F0048" w:rsidRDefault="0003459D">
      <w:pPr>
        <w:pStyle w:val="ContactInfo"/>
      </w:pPr>
      <w:r>
        <w:t>(</w:t>
      </w:r>
      <w:sdt>
        <w:sdtPr>
          <w:alias w:val="Enter street address:"/>
          <w:tag w:val="Enter street address:"/>
          <w:id w:val="1481935"/>
          <w:placeholder>
            <w:docPart w:val="10DAC9E074557E4FAB794E01B9375F20"/>
          </w:placeholder>
          <w:temporary/>
          <w:showingPlcHdr/>
          <w15:appearance w15:val="hidden"/>
        </w:sdtPr>
        <w:sdtEndPr/>
        <w:sdtContent>
          <w:r w:rsidR="00E47C4D">
            <w:t>Street Address</w:t>
          </w:r>
        </w:sdtContent>
      </w:sdt>
      <w:r>
        <w:t>)</w:t>
      </w:r>
    </w:p>
    <w:p w14:paraId="37ABEDE1" w14:textId="77777777" w:rsidR="007A42F3" w:rsidRDefault="0003459D" w:rsidP="007A42F3">
      <w:pPr>
        <w:pStyle w:val="ContactInfo"/>
      </w:pPr>
      <w:r>
        <w:t>(</w:t>
      </w:r>
      <w:sdt>
        <w:sdtPr>
          <w:alias w:val="Enter City, ST ZIP Code:"/>
          <w:tag w:val="Enter City, ST ZIP Code:"/>
          <w:id w:val="-847241348"/>
          <w:placeholder>
            <w:docPart w:val="09BF085811074D41AA8C68A7A10A3932"/>
          </w:placeholder>
          <w:temporary/>
          <w:showingPlcHdr/>
          <w15:appearance w15:val="hidden"/>
        </w:sdtPr>
        <w:sdtEndPr/>
        <w:sdtContent>
          <w:r w:rsidR="00736189">
            <w:t>City, ST ZIP Code</w:t>
          </w:r>
        </w:sdtContent>
      </w:sdt>
      <w:r>
        <w:t>)</w:t>
      </w:r>
    </w:p>
    <w:p w14:paraId="59D19479" w14:textId="77777777" w:rsidR="007A42F3" w:rsidRDefault="0003459D" w:rsidP="007A42F3">
      <w:pPr>
        <w:pStyle w:val="ContactInfo"/>
      </w:pPr>
      <w:r>
        <w:t>(</w:t>
      </w:r>
      <w:sdt>
        <w:sdtPr>
          <w:alias w:val="Enter phone:"/>
          <w:tag w:val="Enter phone:"/>
          <w:id w:val="1252087387"/>
          <w:placeholder>
            <w:docPart w:val="A106B61113A1584FB1FF342AE3AB1892"/>
          </w:placeholder>
          <w:showingPlcHdr/>
          <w:dataBinding w:prefixMappings="xmlns:ns0='http://schemas.microsoft.com/office/2006/coverPageProps' " w:xpath="/ns0:CoverPageProperties[1]/ns0:CompanyPhone[1]" w:storeItemID="{55AF091B-3C7A-41E3-B477-F2FDAA23CFDA}"/>
          <w15:appearance w15:val="hidden"/>
          <w:text/>
        </w:sdtPr>
        <w:sdtEndPr/>
        <w:sdtContent>
          <w:r w:rsidR="00E47C4D">
            <w:t>Telephone</w:t>
          </w:r>
        </w:sdtContent>
      </w:sdt>
      <w:r w:rsidR="007A42F3">
        <w:t>)</w:t>
      </w:r>
    </w:p>
    <w:p w14:paraId="5839C796" w14:textId="77777777" w:rsidR="0003459D" w:rsidRDefault="0003459D" w:rsidP="007A42F3">
      <w:pPr>
        <w:pStyle w:val="ContactInfo"/>
      </w:pPr>
      <w:r>
        <w:t>(</w:t>
      </w:r>
      <w:sdt>
        <w:sdtPr>
          <w:alias w:val="Enter email:"/>
          <w:tag w:val="Enter email:"/>
          <w:id w:val="-345944645"/>
          <w:placeholder>
            <w:docPart w:val="D771270A8614A4469BA21C06E4A62B59"/>
          </w:placeholder>
          <w:showingPlcHdr/>
          <w:dataBinding w:prefixMappings="xmlns:ns0='http://schemas.microsoft.com/office/2006/coverPageProps' " w:xpath="/ns0:CoverPageProperties[1]/ns0:CompanyEmail[1]" w:storeItemID="{55AF091B-3C7A-41E3-B477-F2FDAA23CFDA}"/>
          <w15:appearance w15:val="hidden"/>
          <w:text/>
        </w:sdtPr>
        <w:sdtEndPr/>
        <w:sdtContent>
          <w:r w:rsidR="00E47C4D">
            <w:t>Email</w:t>
          </w:r>
        </w:sdtContent>
      </w:sdt>
      <w:r>
        <w:t>)</w:t>
      </w:r>
    </w:p>
    <w:p w14:paraId="3BAAB955" w14:textId="02090A8D" w:rsidR="0003459D" w:rsidRDefault="0003459D">
      <w:pPr>
        <w:pStyle w:val="ContactNumbers"/>
      </w:pPr>
      <w:r>
        <w:t xml:space="preserve">ONS Membership Number: </w:t>
      </w:r>
    </w:p>
    <w:p w14:paraId="1F94C4AD" w14:textId="77777777" w:rsidR="0003459D" w:rsidRDefault="0003459D" w:rsidP="007A42F3">
      <w:pPr>
        <w:pStyle w:val="ContactNumbers"/>
        <w:spacing w:before="0" w:line="240" w:lineRule="auto"/>
      </w:pPr>
      <w:r>
        <w:t>Purpose of Scholarship: (ONS Congress, Certification, Conference, Education – select all that apply)</w:t>
      </w:r>
    </w:p>
    <w:p w14:paraId="2949EFAD" w14:textId="77777777" w:rsidR="007A42F3" w:rsidRDefault="007A42F3" w:rsidP="007A42F3">
      <w:pPr>
        <w:pStyle w:val="Date"/>
        <w:spacing w:before="0" w:line="240" w:lineRule="auto"/>
      </w:pPr>
    </w:p>
    <w:p w14:paraId="147C76A0" w14:textId="77777777" w:rsidR="007F0048" w:rsidRDefault="0003459D" w:rsidP="007A42F3">
      <w:pPr>
        <w:pStyle w:val="Date"/>
        <w:spacing w:before="0" w:line="240" w:lineRule="auto"/>
      </w:pPr>
      <w:r>
        <w:t>(</w:t>
      </w:r>
      <w:sdt>
        <w:sdtPr>
          <w:alias w:val="Enter date:"/>
          <w:tag w:val="Enter date:"/>
          <w:id w:val="364485858"/>
          <w:placeholder>
            <w:docPart w:val="5408A1B4A2824948AEF116CBDEE69FFF"/>
          </w:placeholder>
          <w:temporary/>
          <w:showingPlcHdr/>
          <w15:appearance w15:val="hidden"/>
        </w:sdtPr>
        <w:sdtEndPr/>
        <w:sdtContent>
          <w:r w:rsidR="00E47C4D">
            <w:t>Date</w:t>
          </w:r>
        </w:sdtContent>
      </w:sdt>
      <w:r>
        <w:t>)</w:t>
      </w:r>
    </w:p>
    <w:sdt>
      <w:sdtPr>
        <w:alias w:val="Enter recipient name:"/>
        <w:tag w:val="Enter recipient name:"/>
        <w:id w:val="-1421014607"/>
        <w:placeholder>
          <w:docPart w:val="9E408D23E1672047A02481051AE3AC8A"/>
        </w:placeholder>
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<w15:appearance w15:val="hidden"/>
        <w:text/>
      </w:sdtPr>
      <w:sdtEndPr/>
      <w:sdtContent>
        <w:p w14:paraId="05DF8323" w14:textId="77777777" w:rsidR="007F0048" w:rsidRDefault="00BA21C7" w:rsidP="00F07699">
          <w:pPr>
            <w:pStyle w:val="Name"/>
          </w:pPr>
          <w:r>
            <w:t>Boston Chapter (BONS)</w:t>
          </w:r>
        </w:p>
      </w:sdtContent>
    </w:sdt>
    <w:p w14:paraId="6AB6933B" w14:textId="69161EAA" w:rsidR="00736189" w:rsidRDefault="00F07699" w:rsidP="00736189">
      <w:pPr>
        <w:pStyle w:val="ContactInfo"/>
      </w:pPr>
      <w:r>
        <w:t>Oncology Nursing Society</w:t>
      </w:r>
    </w:p>
    <w:p w14:paraId="10A348BC" w14:textId="713FF5D4" w:rsidR="000E322B" w:rsidRDefault="000E322B" w:rsidP="00736189">
      <w:pPr>
        <w:pStyle w:val="ContactInfo"/>
      </w:pPr>
      <w:r>
        <w:t>BONS Social Media Coordinator</w:t>
      </w:r>
    </w:p>
    <w:p w14:paraId="20412CCE" w14:textId="0E2F2027" w:rsidR="007A42F3" w:rsidRDefault="007A42F3" w:rsidP="00736189">
      <w:pPr>
        <w:pStyle w:val="ContactInfo"/>
      </w:pPr>
      <w:r>
        <w:t xml:space="preserve">Email: </w:t>
      </w:r>
      <w:hyperlink r:id="rId8" w:history="1">
        <w:r w:rsidR="000E322B" w:rsidRPr="009F4FEB">
          <w:rPr>
            <w:rStyle w:val="Hyperlink"/>
          </w:rPr>
          <w:t>BONSSocialMedia@gmail.com</w:t>
        </w:r>
      </w:hyperlink>
      <w:r w:rsidR="000E322B">
        <w:t xml:space="preserve"> </w:t>
      </w:r>
      <w:bookmarkStart w:id="0" w:name="_GoBack"/>
      <w:bookmarkEnd w:id="0"/>
      <w:r>
        <w:t xml:space="preserve"> </w:t>
      </w:r>
    </w:p>
    <w:p w14:paraId="7F60A217" w14:textId="77777777" w:rsidR="007F0048" w:rsidRDefault="00C662B5">
      <w:pPr>
        <w:pStyle w:val="Salutation"/>
        <w:rPr>
          <w:b/>
        </w:rPr>
      </w:pPr>
      <w:sdt>
        <w:sdtPr>
          <w:alias w:val="Dear:"/>
          <w:tag w:val="Dear:"/>
          <w:id w:val="24931073"/>
          <w:placeholder>
            <w:docPart w:val="8FE1D11215E287458B1632D7F646485E"/>
          </w:placeholder>
          <w:temporary/>
          <w:showingPlcHdr/>
          <w15:appearance w15:val="hidden"/>
        </w:sdtPr>
        <w:sdtEndPr/>
        <w:sdtContent>
          <w:r w:rsidR="00E47C4D">
            <w:t>Dear</w:t>
          </w:r>
        </w:sdtContent>
      </w:sdt>
      <w:r w:rsidR="00E47C4D">
        <w:t xml:space="preserve"> </w:t>
      </w:r>
      <w:sdt>
        <w:sdtPr>
          <w:rPr>
            <w:rStyle w:val="Strong"/>
          </w:rPr>
          <w:alias w:val="Recipient name:"/>
          <w:tag w:val="Recipient name:"/>
          <w:id w:val="318079910"/>
          <w:placeholder>
            <w:docPart w:val="B8F372385511B246B2790964DB85EA1E"/>
          </w:placeholder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/>
        </w:sdtPr>
        <w:sdtEndPr>
          <w:rPr>
            <w:rStyle w:val="DefaultParagraphFont"/>
            <w:b w:val="0"/>
            <w:bCs w:val="0"/>
          </w:rPr>
        </w:sdtEndPr>
        <w:sdtContent>
          <w:r w:rsidR="00F07699">
            <w:rPr>
              <w:rStyle w:val="Strong"/>
            </w:rPr>
            <w:t>Boston Chapter (BONS)</w:t>
          </w:r>
        </w:sdtContent>
      </w:sdt>
      <w:r w:rsidR="00E47C4D">
        <w:t>:</w:t>
      </w:r>
    </w:p>
    <w:p w14:paraId="39374298" w14:textId="77777777" w:rsidR="00736189" w:rsidRDefault="00F07699" w:rsidP="00BA21C7">
      <w:r>
        <w:t>I am writing in response to your scholarship application</w:t>
      </w:r>
      <w:r w:rsidR="00E47C4D">
        <w:t xml:space="preserve">. </w:t>
      </w:r>
      <w:r w:rsidR="00BA21C7">
        <w:t xml:space="preserve">I am currently a ________ (include position title) at ___________ (include employer) and have been in this position for the last ____ (include number of years employed). Over the past 2 years, I have been _____ (include membership and activity in professional organization; certifications, attendance at conferences; continuing education programs, courses, </w:t>
      </w:r>
      <w:proofErr w:type="spellStart"/>
      <w:r w:rsidR="00BA21C7">
        <w:t>etc</w:t>
      </w:r>
      <w:proofErr w:type="spellEnd"/>
      <w:r w:rsidR="00BA21C7">
        <w:t xml:space="preserve">; presentations, awards received). </w:t>
      </w:r>
    </w:p>
    <w:p w14:paraId="18028CF9" w14:textId="77777777" w:rsidR="00BA21C7" w:rsidRDefault="00BA21C7" w:rsidP="00D75FED"/>
    <w:p w14:paraId="34E6F86F" w14:textId="7CB709EE" w:rsidR="00BA21C7" w:rsidRDefault="00BA21C7" w:rsidP="00D75FED">
      <w:r>
        <w:t>(Include an essay, 250 works or less to describe how this course, program, certification will enhance your professional oncology nursing practice</w:t>
      </w:r>
      <w:r w:rsidR="00FA7AA9">
        <w:t>. Please elaborate on how you wish to give back to the Boston Chapter following receipt of your scholarship.</w:t>
      </w:r>
      <w:r>
        <w:t>)</w:t>
      </w:r>
    </w:p>
    <w:p w14:paraId="1BD59B36" w14:textId="77777777" w:rsidR="00BA21C7" w:rsidRDefault="00BA21C7" w:rsidP="00D75FED"/>
    <w:p w14:paraId="6CB014C5" w14:textId="5B6814B0" w:rsidR="0003459D" w:rsidRPr="0003459D" w:rsidRDefault="0003459D" w:rsidP="00D75FED">
      <w:pPr>
        <w:rPr>
          <w:b/>
          <w:i/>
        </w:rPr>
      </w:pPr>
      <w:r w:rsidRPr="0003459D">
        <w:rPr>
          <w:b/>
          <w:i/>
        </w:rPr>
        <w:t>If awarded a BONS scholarship, I agree to serve on the Program Committee in the following year</w:t>
      </w:r>
      <w:r w:rsidR="00FA7AA9">
        <w:rPr>
          <w:b/>
          <w:i/>
        </w:rPr>
        <w:t xml:space="preserve"> or provide a presentation to the BONS membership</w:t>
      </w:r>
      <w:r w:rsidRPr="0003459D">
        <w:rPr>
          <w:b/>
          <w:i/>
        </w:rPr>
        <w:t>.</w:t>
      </w:r>
    </w:p>
    <w:p w14:paraId="3A19C593" w14:textId="77777777" w:rsidR="0003459D" w:rsidRDefault="0003459D" w:rsidP="00D75FED"/>
    <w:p w14:paraId="09BD638F" w14:textId="77777777" w:rsidR="005845A0" w:rsidRDefault="0003459D" w:rsidP="0003459D">
      <w:r>
        <w:t>I look forward to discussing my application with you</w:t>
      </w:r>
      <w:r w:rsidR="00E47C4D">
        <w:t xml:space="preserve">. </w:t>
      </w:r>
      <w:sdt>
        <w:sdtPr>
          <w:alias w:val="Enter letter body:"/>
          <w:tag w:val="Enter letter body:"/>
          <w:id w:val="463852262"/>
          <w:placeholder>
            <w:docPart w:val="077FC019D10AE7469CF20ADE50D0D22E"/>
          </w:placeholder>
          <w:temporary/>
          <w:showingPlcHdr/>
          <w15:appearance w15:val="hidden"/>
        </w:sdtPr>
        <w:sdtEndPr/>
        <w:sdtContent>
          <w:r w:rsidR="00736189">
            <w:t>I have enclosed my resume for your review, and I look forward to hearing from you.</w:t>
          </w:r>
        </w:sdtContent>
      </w:sdt>
    </w:p>
    <w:p w14:paraId="41A11F8B" w14:textId="77777777" w:rsidR="005845A0" w:rsidRDefault="005845A0" w:rsidP="007A42F3">
      <w:pPr>
        <w:pStyle w:val="Closing"/>
        <w:spacing w:after="0" w:line="240" w:lineRule="auto"/>
      </w:pPr>
    </w:p>
    <w:p w14:paraId="5D43F2FB" w14:textId="77777777" w:rsidR="007F0048" w:rsidRDefault="00C662B5" w:rsidP="007A42F3">
      <w:pPr>
        <w:pStyle w:val="Closing"/>
        <w:spacing w:after="0" w:line="240" w:lineRule="auto"/>
      </w:pPr>
      <w:sdt>
        <w:sdtPr>
          <w:alias w:val="Sincerely:"/>
          <w:tag w:val="Sincerely:"/>
          <w:id w:val="24931493"/>
          <w:placeholder>
            <w:docPart w:val="6516B2C72765DD44A6B90140AE33AC8E"/>
          </w:placeholder>
          <w:temporary/>
          <w:showingPlcHdr/>
          <w15:appearance w15:val="hidden"/>
        </w:sdtPr>
        <w:sdtEndPr/>
        <w:sdtContent>
          <w:r w:rsidR="00E47C4D">
            <w:t>Sincerely</w:t>
          </w:r>
        </w:sdtContent>
      </w:sdt>
      <w:r w:rsidR="00736189">
        <w:t>,</w:t>
      </w:r>
    </w:p>
    <w:sdt>
      <w:sdtPr>
        <w:alias w:val="Your name:"/>
        <w:tag w:val="Your name:"/>
        <w:id w:val="-960962107"/>
        <w:placeholder>
          <w:docPart w:val="A7F3B1176582B241BFAB1B58D1882E3C"/>
        </w:placeholder>
        <w:dataBinding w:prefixMappings="xmlns:ns0='http://schemas.openxmlformats.org/officeDocument/2006/extended-properties' " w:xpath="/ns0:Properties[1]/ns0:Company[1]" w:storeItemID="{6668398D-A668-4E3E-A5EB-62B293D839F1}"/>
        <w15:appearance w15:val="hidden"/>
        <w:text/>
      </w:sdtPr>
      <w:sdtEndPr/>
      <w:sdtContent>
        <w:p w14:paraId="12CD7F12" w14:textId="77777777" w:rsidR="00460182" w:rsidRPr="0003459D" w:rsidRDefault="0003459D" w:rsidP="007A42F3">
          <w:pPr>
            <w:pStyle w:val="Signature"/>
            <w:spacing w:before="0" w:after="0" w:line="240" w:lineRule="auto"/>
            <w:rPr>
              <w:b/>
            </w:rPr>
          </w:pPr>
          <w:r>
            <w:t>(</w:t>
          </w:r>
          <w:r w:rsidR="00E47C4D">
            <w:t>Your Name</w:t>
          </w:r>
          <w:r>
            <w:t>)</w:t>
          </w:r>
        </w:p>
      </w:sdtContent>
    </w:sdt>
    <w:sectPr w:rsidR="00460182" w:rsidRPr="0003459D">
      <w:footerReference w:type="default" r:id="rId9"/>
      <w:headerReference w:type="first" r:id="rId10"/>
      <w:footerReference w:type="first" r:id="rId11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E755D0" w14:textId="77777777" w:rsidR="00C662B5" w:rsidRDefault="00C662B5">
      <w:pPr>
        <w:spacing w:after="0" w:line="240" w:lineRule="auto"/>
      </w:pPr>
      <w:r>
        <w:separator/>
      </w:r>
    </w:p>
  </w:endnote>
  <w:endnote w:type="continuationSeparator" w:id="0">
    <w:p w14:paraId="15F01275" w14:textId="77777777" w:rsidR="00C662B5" w:rsidRDefault="00C66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053819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E0AE80" w14:textId="77777777" w:rsidR="007F0048" w:rsidRDefault="00E47C4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42F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8DFC51" w14:textId="77777777" w:rsidR="00286D2D" w:rsidRDefault="007A42F3" w:rsidP="00BA21C7">
    <w:pPr>
      <w:pStyle w:val="Footer"/>
      <w:shd w:val="clear" w:color="auto" w:fill="BFBFBF" w:themeFill="background1" w:themeFillShade="BF"/>
    </w:pPr>
    <w:r>
      <w:t>For BONS Board use only:</w:t>
    </w:r>
  </w:p>
  <w:p w14:paraId="7615782E" w14:textId="77777777" w:rsidR="007A42F3" w:rsidRDefault="007A42F3" w:rsidP="00BA21C7">
    <w:pPr>
      <w:pStyle w:val="Footer"/>
      <w:shd w:val="clear" w:color="auto" w:fill="BFBFBF" w:themeFill="background1" w:themeFillShade="BF"/>
    </w:pPr>
    <w:r>
      <w:t>Voting date:</w:t>
    </w:r>
  </w:p>
  <w:p w14:paraId="30B064DD" w14:textId="77777777" w:rsidR="007A42F3" w:rsidRDefault="007A42F3" w:rsidP="00BA21C7">
    <w:pPr>
      <w:pStyle w:val="Footer"/>
      <w:shd w:val="clear" w:color="auto" w:fill="BFBFBF" w:themeFill="background1" w:themeFillShade="BF"/>
    </w:pPr>
    <w:r>
      <w:t xml:space="preserve">Total amount granted: </w:t>
    </w:r>
  </w:p>
  <w:p w14:paraId="7A1A3857" w14:textId="77777777" w:rsidR="007A42F3" w:rsidRDefault="007A42F3" w:rsidP="00BA21C7">
    <w:pPr>
      <w:pStyle w:val="Footer"/>
      <w:shd w:val="clear" w:color="auto" w:fill="BFBFBF" w:themeFill="background1" w:themeFillShade="BF"/>
    </w:pPr>
    <w:r>
      <w:t>Dates for Program Committee involvement: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2883CE" w14:textId="77777777" w:rsidR="00C662B5" w:rsidRDefault="00C662B5">
      <w:pPr>
        <w:spacing w:after="0" w:line="240" w:lineRule="auto"/>
      </w:pPr>
      <w:r>
        <w:separator/>
      </w:r>
    </w:p>
  </w:footnote>
  <w:footnote w:type="continuationSeparator" w:id="0">
    <w:p w14:paraId="48A88204" w14:textId="77777777" w:rsidR="00C662B5" w:rsidRDefault="00C662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C1125C" w14:textId="77777777" w:rsidR="00286D2D" w:rsidRDefault="00BA21C7" w:rsidP="00BA21C7">
    <w:pPr>
      <w:pStyle w:val="Header"/>
      <w:shd w:val="clear" w:color="auto" w:fill="BFBFBF" w:themeFill="background1" w:themeFillShade="BF"/>
    </w:pPr>
    <w:r w:rsidRPr="00BA21C7">
      <w:rPr>
        <w:noProof/>
      </w:rPr>
      <w:drawing>
        <wp:inline distT="0" distB="0" distL="0" distR="0" wp14:anchorId="1BDCC270" wp14:editId="7F1C0F30">
          <wp:extent cx="2810267" cy="91694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61899" cy="9337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E30DD6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F1ECB9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2C68A9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3D64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A9E742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56EF5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FAC72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34EF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724AE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9D4CA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91C1202"/>
    <w:multiLevelType w:val="hybridMultilevel"/>
    <w:tmpl w:val="30ACB44A"/>
    <w:lvl w:ilvl="0" w:tplc="314483BE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FA56FF"/>
    <w:multiLevelType w:val="hybridMultilevel"/>
    <w:tmpl w:val="8ED85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699"/>
    <w:rsid w:val="0003459D"/>
    <w:rsid w:val="00075F0B"/>
    <w:rsid w:val="000E322B"/>
    <w:rsid w:val="000F59F3"/>
    <w:rsid w:val="001528C2"/>
    <w:rsid w:val="00194B99"/>
    <w:rsid w:val="00274F84"/>
    <w:rsid w:val="0028587C"/>
    <w:rsid w:val="00286D2D"/>
    <w:rsid w:val="0037164E"/>
    <w:rsid w:val="00460182"/>
    <w:rsid w:val="005460F2"/>
    <w:rsid w:val="005845A0"/>
    <w:rsid w:val="005E723D"/>
    <w:rsid w:val="00736189"/>
    <w:rsid w:val="007A42F3"/>
    <w:rsid w:val="007F0048"/>
    <w:rsid w:val="008D21DE"/>
    <w:rsid w:val="008E3005"/>
    <w:rsid w:val="009352E7"/>
    <w:rsid w:val="00944D42"/>
    <w:rsid w:val="009855E2"/>
    <w:rsid w:val="009875E6"/>
    <w:rsid w:val="00A5089A"/>
    <w:rsid w:val="00B66AA1"/>
    <w:rsid w:val="00BA21C7"/>
    <w:rsid w:val="00C662B5"/>
    <w:rsid w:val="00D75FED"/>
    <w:rsid w:val="00E47C4D"/>
    <w:rsid w:val="00F07699"/>
    <w:rsid w:val="00FA7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B9FD5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0D0D0D" w:themeColor="text1" w:themeTint="F2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uiPriority="6" w:qFormat="1"/>
    <w:lsdException w:name="Signature" w:semiHidden="1" w:unhideWhenUsed="1" w:qFormat="1"/>
    <w:lsdException w:name="Default Paragraph Font" w:semiHidden="1" w:uiPriority="1" w:unhideWhenUsed="1"/>
    <w:lsdException w:name="Body Text" w:semiHidden="1" w:uiPriority="2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uiPriority="4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75F0B"/>
  </w:style>
  <w:style w:type="paragraph" w:styleId="Heading1">
    <w:name w:val="heading 1"/>
    <w:basedOn w:val="Normal"/>
    <w:next w:val="Normal"/>
    <w:link w:val="Heading1Char"/>
    <w:uiPriority w:val="9"/>
    <w:qFormat/>
    <w:rsid w:val="009352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52E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52E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52E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52E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352E7"/>
    <w:rPr>
      <w:color w:val="595959" w:themeColor="text1" w:themeTint="A6"/>
    </w:rPr>
  </w:style>
  <w:style w:type="paragraph" w:customStyle="1" w:styleId="ContactInfo">
    <w:name w:val="Contact Info"/>
    <w:basedOn w:val="Normal"/>
    <w:link w:val="ContactInfoChar"/>
    <w:uiPriority w:val="2"/>
    <w:qFormat/>
    <w:pPr>
      <w:spacing w:after="0"/>
    </w:p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ontactInfoChar">
    <w:name w:val="Contact Info Char"/>
    <w:basedOn w:val="DefaultParagraphFont"/>
    <w:link w:val="ContactInfo"/>
    <w:uiPriority w:val="2"/>
    <w:rPr>
      <w:color w:val="0D0D0D" w:themeColor="text1" w:themeTint="F2"/>
    </w:rPr>
  </w:style>
  <w:style w:type="paragraph" w:styleId="Date">
    <w:name w:val="Date"/>
    <w:basedOn w:val="Normal"/>
    <w:next w:val="Name"/>
    <w:link w:val="DateChar"/>
    <w:uiPriority w:val="3"/>
    <w:unhideWhenUsed/>
    <w:qFormat/>
    <w:pPr>
      <w:spacing w:before="240" w:after="480"/>
      <w:contextualSpacing/>
    </w:pPr>
  </w:style>
  <w:style w:type="character" w:customStyle="1" w:styleId="DateChar">
    <w:name w:val="Date Char"/>
    <w:basedOn w:val="DefaultParagraphFont"/>
    <w:link w:val="Date"/>
    <w:uiPriority w:val="3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5"/>
    <w:qFormat/>
    <w:rPr>
      <w:b/>
      <w:bCs/>
    </w:rPr>
  </w:style>
  <w:style w:type="paragraph" w:styleId="Closing">
    <w:name w:val="Closing"/>
    <w:basedOn w:val="Normal"/>
    <w:link w:val="ClosingChar"/>
    <w:uiPriority w:val="7"/>
    <w:qFormat/>
    <w:pPr>
      <w:contextualSpacing/>
    </w:pPr>
  </w:style>
  <w:style w:type="character" w:customStyle="1" w:styleId="ClosingChar">
    <w:name w:val="Closing Char"/>
    <w:basedOn w:val="DefaultParagraphFont"/>
    <w:link w:val="Closing"/>
    <w:uiPriority w:val="7"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customStyle="1" w:styleId="Name">
    <w:name w:val="Name"/>
    <w:basedOn w:val="Normal"/>
    <w:next w:val="ContactInfo"/>
    <w:link w:val="NameChar"/>
    <w:uiPriority w:val="1"/>
    <w:qFormat/>
    <w:pPr>
      <w:spacing w:after="80" w:line="240" w:lineRule="auto"/>
    </w:pPr>
    <w:rPr>
      <w:b/>
      <w:sz w:val="28"/>
    </w:rPr>
  </w:style>
  <w:style w:type="character" w:customStyle="1" w:styleId="NameChar">
    <w:name w:val="Name Char"/>
    <w:basedOn w:val="DefaultParagraphFont"/>
    <w:link w:val="Name"/>
    <w:uiPriority w:val="1"/>
    <w:rPr>
      <w:b/>
      <w:sz w:val="2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after="160" w:line="240" w:lineRule="auto"/>
    </w:pPr>
    <w:rPr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auto"/>
      <w:sz w:val="20"/>
      <w:szCs w:val="20"/>
    </w:rPr>
  </w:style>
  <w:style w:type="paragraph" w:styleId="Signature">
    <w:name w:val="Signature"/>
    <w:basedOn w:val="Normal"/>
    <w:next w:val="Normal"/>
    <w:link w:val="SignatureChar"/>
    <w:uiPriority w:val="7"/>
    <w:unhideWhenUsed/>
    <w:qFormat/>
    <w:pPr>
      <w:spacing w:before="600" w:after="360"/>
      <w:contextualSpacing/>
    </w:pPr>
  </w:style>
  <w:style w:type="character" w:customStyle="1" w:styleId="SignatureChar">
    <w:name w:val="Signature Char"/>
    <w:basedOn w:val="DefaultParagraphFont"/>
    <w:link w:val="Signature"/>
    <w:uiPriority w:val="7"/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itle">
    <w:name w:val="Title"/>
    <w:basedOn w:val="Normal"/>
    <w:next w:val="Normal"/>
    <w:link w:val="TitleChar"/>
    <w:uiPriority w:val="10"/>
    <w:semiHidden/>
    <w:unhideWhenUsed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pPr>
      <w:numPr>
        <w:ilvl w:val="1"/>
      </w:numPr>
      <w:spacing w:after="160"/>
    </w:pPr>
    <w:rPr>
      <w:rFonts w:eastAsiaTheme="minorEastAsia"/>
      <w:color w:val="5A5A5A" w:themeColor="text1" w:themeTint="A5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5A5A5A" w:themeColor="text1" w:themeTint="A5"/>
    </w:rPr>
  </w:style>
  <w:style w:type="paragraph" w:customStyle="1" w:styleId="ContactNumbers">
    <w:name w:val="Contact Numbers"/>
    <w:basedOn w:val="Normal"/>
    <w:uiPriority w:val="2"/>
    <w:qFormat/>
    <w:pPr>
      <w:spacing w:before="240" w:after="0"/>
      <w:contextualSpacing/>
    </w:pPr>
  </w:style>
  <w:style w:type="paragraph" w:styleId="Salutation">
    <w:name w:val="Salutation"/>
    <w:basedOn w:val="Normal"/>
    <w:next w:val="Normal"/>
    <w:link w:val="SalutationChar"/>
    <w:uiPriority w:val="4"/>
    <w:qFormat/>
    <w:pPr>
      <w:spacing w:before="240" w:after="80"/>
    </w:pPr>
  </w:style>
  <w:style w:type="character" w:customStyle="1" w:styleId="SalutationChar">
    <w:name w:val="Salutation Char"/>
    <w:basedOn w:val="DefaultParagraphFont"/>
    <w:link w:val="Salutation"/>
    <w:uiPriority w:val="4"/>
  </w:style>
  <w:style w:type="paragraph" w:styleId="ListBullet">
    <w:name w:val="List Bullet"/>
    <w:basedOn w:val="Normal"/>
    <w:uiPriority w:val="6"/>
    <w:qFormat/>
    <w:pPr>
      <w:numPr>
        <w:numId w:val="12"/>
      </w:numPr>
    </w:pPr>
    <w:rPr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9352E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52E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52E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52E7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52E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rsid w:val="009352E7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rsid w:val="009352E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352E7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rsid w:val="009352E7"/>
    <w:rPr>
      <w:b/>
      <w:bCs/>
      <w:caps w:val="0"/>
      <w:smallCaps/>
      <w:color w:val="365F91" w:themeColor="accent1" w:themeShade="BF"/>
      <w:spacing w:val="5"/>
    </w:rPr>
  </w:style>
  <w:style w:type="paragraph" w:styleId="BlockText">
    <w:name w:val="Block Text"/>
    <w:basedOn w:val="Normal"/>
    <w:uiPriority w:val="99"/>
    <w:semiHidden/>
    <w:unhideWhenUsed/>
    <w:rsid w:val="009352E7"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rFonts w:eastAsiaTheme="minorEastAsia"/>
      <w:i/>
      <w:iCs/>
      <w:color w:val="365F91" w:themeColor="accent1" w:themeShade="BF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352E7"/>
    <w:rPr>
      <w:color w:val="595959" w:themeColor="text1" w:themeTint="A6"/>
      <w:shd w:val="clear" w:color="auto" w:fill="E6E6E6"/>
    </w:rPr>
  </w:style>
  <w:style w:type="character" w:styleId="Hyperlink">
    <w:name w:val="Hyperlink"/>
    <w:basedOn w:val="DefaultParagraphFont"/>
    <w:uiPriority w:val="99"/>
    <w:unhideWhenUsed/>
    <w:rsid w:val="007A42F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A42F3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0E32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NSSocialMedia@gmail.com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nicholassze/Library/Containers/com.microsoft.Word/Data/Library/Caches/1033/TM10002127/Cover%20letter%20in%20response%20to%20a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07638ADBB93404DA8F11F58CD535C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9E2901-DD8B-FF4F-A837-A8EC4F717400}"/>
      </w:docPartPr>
      <w:docPartBody>
        <w:p w:rsidR="007E3BFC" w:rsidRDefault="0050550A">
          <w:pPr>
            <w:pStyle w:val="707638ADBB93404DA8F11F58CD535CB1"/>
          </w:pPr>
          <w:r>
            <w:t>Your Name</w:t>
          </w:r>
        </w:p>
      </w:docPartBody>
    </w:docPart>
    <w:docPart>
      <w:docPartPr>
        <w:name w:val="10DAC9E074557E4FAB794E01B9375F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B7A70A-D743-9E4E-9C39-C3DD2B02551E}"/>
      </w:docPartPr>
      <w:docPartBody>
        <w:p w:rsidR="007E3BFC" w:rsidRDefault="0050550A">
          <w:pPr>
            <w:pStyle w:val="10DAC9E074557E4FAB794E01B9375F20"/>
          </w:pPr>
          <w:r>
            <w:t>Street Address</w:t>
          </w:r>
        </w:p>
      </w:docPartBody>
    </w:docPart>
    <w:docPart>
      <w:docPartPr>
        <w:name w:val="09BF085811074D41AA8C68A7A10A39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CEEA8C-CA77-F243-8105-7BFB572056AD}"/>
      </w:docPartPr>
      <w:docPartBody>
        <w:p w:rsidR="007E3BFC" w:rsidRDefault="0050550A">
          <w:pPr>
            <w:pStyle w:val="09BF085811074D41AA8C68A7A10A3932"/>
          </w:pPr>
          <w:r>
            <w:t>City, ST ZIP Code</w:t>
          </w:r>
        </w:p>
      </w:docPartBody>
    </w:docPart>
    <w:docPart>
      <w:docPartPr>
        <w:name w:val="A106B61113A1584FB1FF342AE3AB18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CBDF33-3F87-B347-B922-9CEDF6A45629}"/>
      </w:docPartPr>
      <w:docPartBody>
        <w:p w:rsidR="007E3BFC" w:rsidRDefault="0050550A">
          <w:pPr>
            <w:pStyle w:val="A106B61113A1584FB1FF342AE3AB1892"/>
          </w:pPr>
          <w:r>
            <w:t>Telephone</w:t>
          </w:r>
        </w:p>
      </w:docPartBody>
    </w:docPart>
    <w:docPart>
      <w:docPartPr>
        <w:name w:val="D771270A8614A4469BA21C06E4A62B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49BC13-47D0-3E4A-A8AA-4E8D04F619CB}"/>
      </w:docPartPr>
      <w:docPartBody>
        <w:p w:rsidR="007E3BFC" w:rsidRDefault="0050550A">
          <w:pPr>
            <w:pStyle w:val="D771270A8614A4469BA21C06E4A62B59"/>
          </w:pPr>
          <w:r>
            <w:t>Email</w:t>
          </w:r>
        </w:p>
      </w:docPartBody>
    </w:docPart>
    <w:docPart>
      <w:docPartPr>
        <w:name w:val="5408A1B4A2824948AEF116CBDEE69F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87DDBB-18BD-0542-868F-2AE017A75696}"/>
      </w:docPartPr>
      <w:docPartBody>
        <w:p w:rsidR="007E3BFC" w:rsidRDefault="0050550A">
          <w:pPr>
            <w:pStyle w:val="5408A1B4A2824948AEF116CBDEE69FFF"/>
          </w:pPr>
          <w:r>
            <w:t>Date</w:t>
          </w:r>
        </w:p>
      </w:docPartBody>
    </w:docPart>
    <w:docPart>
      <w:docPartPr>
        <w:name w:val="9E408D23E1672047A02481051AE3AC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EDEE42-0F1A-5245-A231-5B2EB12980B6}"/>
      </w:docPartPr>
      <w:docPartBody>
        <w:p w:rsidR="007E3BFC" w:rsidRDefault="0050550A">
          <w:pPr>
            <w:pStyle w:val="9E408D23E1672047A02481051AE3AC8A"/>
          </w:pPr>
          <w:r>
            <w:t>Recipient Name</w:t>
          </w:r>
        </w:p>
      </w:docPartBody>
    </w:docPart>
    <w:docPart>
      <w:docPartPr>
        <w:name w:val="8FE1D11215E287458B1632D7F64648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7268FE-9863-B04A-8F13-466236C3989D}"/>
      </w:docPartPr>
      <w:docPartBody>
        <w:p w:rsidR="007E3BFC" w:rsidRDefault="0050550A">
          <w:pPr>
            <w:pStyle w:val="8FE1D11215E287458B1632D7F646485E"/>
          </w:pPr>
          <w:r>
            <w:t>Dear</w:t>
          </w:r>
        </w:p>
      </w:docPartBody>
    </w:docPart>
    <w:docPart>
      <w:docPartPr>
        <w:name w:val="B8F372385511B246B2790964DB85EA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EA8D08-B6AD-8948-8A55-95C74BCB8A29}"/>
      </w:docPartPr>
      <w:docPartBody>
        <w:p w:rsidR="007E3BFC" w:rsidRDefault="0050550A">
          <w:pPr>
            <w:pStyle w:val="B8F372385511B246B2790964DB85EA1E"/>
          </w:pPr>
          <w:r>
            <w:rPr>
              <w:rStyle w:val="Strong"/>
            </w:rPr>
            <w:t>Recipient Name</w:t>
          </w:r>
        </w:p>
      </w:docPartBody>
    </w:docPart>
    <w:docPart>
      <w:docPartPr>
        <w:name w:val="077FC019D10AE7469CF20ADE50D0D2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51F99B-A288-E446-AA1A-06F502E858AD}"/>
      </w:docPartPr>
      <w:docPartBody>
        <w:p w:rsidR="007E3BFC" w:rsidRDefault="0050550A">
          <w:pPr>
            <w:pStyle w:val="077FC019D10AE7469CF20ADE50D0D22E"/>
          </w:pPr>
          <w:r>
            <w:t>I have enclosed my resume for your review, and I look forward to hearing from you.</w:t>
          </w:r>
        </w:p>
      </w:docPartBody>
    </w:docPart>
    <w:docPart>
      <w:docPartPr>
        <w:name w:val="6516B2C72765DD44A6B90140AE33AC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8D989-1CCC-8446-8742-B0B7B6C3458B}"/>
      </w:docPartPr>
      <w:docPartBody>
        <w:p w:rsidR="007E3BFC" w:rsidRDefault="0050550A">
          <w:pPr>
            <w:pStyle w:val="6516B2C72765DD44A6B90140AE33AC8E"/>
          </w:pPr>
          <w:r>
            <w:t>Sincerely</w:t>
          </w:r>
        </w:p>
      </w:docPartBody>
    </w:docPart>
    <w:docPart>
      <w:docPartPr>
        <w:name w:val="A7F3B1176582B241BFAB1B58D1882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B5472-DB43-CC4E-A666-B831D7BA7686}"/>
      </w:docPartPr>
      <w:docPartBody>
        <w:p w:rsidR="007E3BFC" w:rsidRDefault="0050550A">
          <w:pPr>
            <w:pStyle w:val="A7F3B1176582B241BFAB1B58D1882E3C"/>
          </w:pPr>
          <w:r>
            <w:t>Your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50A"/>
    <w:rsid w:val="00005575"/>
    <w:rsid w:val="0029645A"/>
    <w:rsid w:val="0050550A"/>
    <w:rsid w:val="005C71D3"/>
    <w:rsid w:val="007E3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5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07638ADBB93404DA8F11F58CD535CB1">
    <w:name w:val="707638ADBB93404DA8F11F58CD535CB1"/>
  </w:style>
  <w:style w:type="paragraph" w:customStyle="1" w:styleId="10DAC9E074557E4FAB794E01B9375F20">
    <w:name w:val="10DAC9E074557E4FAB794E01B9375F20"/>
  </w:style>
  <w:style w:type="paragraph" w:customStyle="1" w:styleId="09BF085811074D41AA8C68A7A10A3932">
    <w:name w:val="09BF085811074D41AA8C68A7A10A3932"/>
  </w:style>
  <w:style w:type="paragraph" w:customStyle="1" w:styleId="A106B61113A1584FB1FF342AE3AB1892">
    <w:name w:val="A106B61113A1584FB1FF342AE3AB1892"/>
  </w:style>
  <w:style w:type="paragraph" w:customStyle="1" w:styleId="D771270A8614A4469BA21C06E4A62B59">
    <w:name w:val="D771270A8614A4469BA21C06E4A62B59"/>
  </w:style>
  <w:style w:type="paragraph" w:customStyle="1" w:styleId="5408A1B4A2824948AEF116CBDEE69FFF">
    <w:name w:val="5408A1B4A2824948AEF116CBDEE69FFF"/>
  </w:style>
  <w:style w:type="paragraph" w:customStyle="1" w:styleId="9E408D23E1672047A02481051AE3AC8A">
    <w:name w:val="9E408D23E1672047A02481051AE3AC8A"/>
  </w:style>
  <w:style w:type="paragraph" w:customStyle="1" w:styleId="9ED60AE0D88A2F4B83B551D7BB3CAFE6">
    <w:name w:val="9ED60AE0D88A2F4B83B551D7BB3CAFE6"/>
  </w:style>
  <w:style w:type="paragraph" w:customStyle="1" w:styleId="CB5861DA1C3E3242840BC885AD0A0994">
    <w:name w:val="CB5861DA1C3E3242840BC885AD0A0994"/>
  </w:style>
  <w:style w:type="paragraph" w:customStyle="1" w:styleId="68A004AA4B4FAC4E9C6168896DB990A1">
    <w:name w:val="68A004AA4B4FAC4E9C6168896DB990A1"/>
  </w:style>
  <w:style w:type="paragraph" w:customStyle="1" w:styleId="8548AAC26717254481F8415237B8350C">
    <w:name w:val="8548AAC26717254481F8415237B8350C"/>
  </w:style>
  <w:style w:type="paragraph" w:customStyle="1" w:styleId="8FE1D11215E287458B1632D7F646485E">
    <w:name w:val="8FE1D11215E287458B1632D7F646485E"/>
  </w:style>
  <w:style w:type="character" w:styleId="Strong">
    <w:name w:val="Strong"/>
    <w:basedOn w:val="DefaultParagraphFont"/>
    <w:uiPriority w:val="5"/>
    <w:qFormat/>
    <w:rPr>
      <w:b/>
      <w:bCs/>
    </w:rPr>
  </w:style>
  <w:style w:type="paragraph" w:customStyle="1" w:styleId="B8F372385511B246B2790964DB85EA1E">
    <w:name w:val="B8F372385511B246B2790964DB85EA1E"/>
  </w:style>
  <w:style w:type="paragraph" w:customStyle="1" w:styleId="8BE6924FCFB42C459B261E87B31E4651">
    <w:name w:val="8BE6924FCFB42C459B261E87B31E4651"/>
  </w:style>
  <w:style w:type="paragraph" w:customStyle="1" w:styleId="FD724CE799502F4D878393D597542D6C">
    <w:name w:val="FD724CE799502F4D878393D597542D6C"/>
  </w:style>
  <w:style w:type="paragraph" w:customStyle="1" w:styleId="E418749F7AC05644B8382D000B1438C6">
    <w:name w:val="E418749F7AC05644B8382D000B1438C6"/>
  </w:style>
  <w:style w:type="paragraph" w:customStyle="1" w:styleId="84A5A441F3F9A641AD351D6DDCB1F3CB">
    <w:name w:val="84A5A441F3F9A641AD351D6DDCB1F3CB"/>
  </w:style>
  <w:style w:type="paragraph" w:customStyle="1" w:styleId="0D7D48E7029DDC4484DDD42A655784F8">
    <w:name w:val="0D7D48E7029DDC4484DDD42A655784F8"/>
  </w:style>
  <w:style w:type="paragraph" w:customStyle="1" w:styleId="5D37455A11234448AF16CA2DAA6F0B14">
    <w:name w:val="5D37455A11234448AF16CA2DAA6F0B14"/>
  </w:style>
  <w:style w:type="paragraph" w:customStyle="1" w:styleId="7F7428F77B85BD47BAF0D977A1343C20">
    <w:name w:val="7F7428F77B85BD47BAF0D977A1343C20"/>
  </w:style>
  <w:style w:type="paragraph" w:customStyle="1" w:styleId="40BADC8473C2E94A976EBBBD0FC2C05A">
    <w:name w:val="40BADC8473C2E94A976EBBBD0FC2C05A"/>
  </w:style>
  <w:style w:type="paragraph" w:customStyle="1" w:styleId="09DC57B23696AE42907C98D668AF99FF">
    <w:name w:val="09DC57B23696AE42907C98D668AF99FF"/>
  </w:style>
  <w:style w:type="paragraph" w:customStyle="1" w:styleId="F06662143F02404C92440EF32DD62A05">
    <w:name w:val="F06662143F02404C92440EF32DD62A05"/>
  </w:style>
  <w:style w:type="paragraph" w:customStyle="1" w:styleId="CF0D98933F84A84A8A3C03F576B873E6">
    <w:name w:val="CF0D98933F84A84A8A3C03F576B873E6"/>
  </w:style>
  <w:style w:type="paragraph" w:customStyle="1" w:styleId="EE40FBBE79608148B4AA3F001ED6D2EB">
    <w:name w:val="EE40FBBE79608148B4AA3F001ED6D2EB"/>
  </w:style>
  <w:style w:type="paragraph" w:customStyle="1" w:styleId="39F21163AC693545875587E6C010ABE1">
    <w:name w:val="39F21163AC693545875587E6C010ABE1"/>
  </w:style>
  <w:style w:type="paragraph" w:customStyle="1" w:styleId="DA7D422AE224B94BA1F6B9F221064CB7">
    <w:name w:val="DA7D422AE224B94BA1F6B9F221064CB7"/>
  </w:style>
  <w:style w:type="paragraph" w:customStyle="1" w:styleId="077FC019D10AE7469CF20ADE50D0D22E">
    <w:name w:val="077FC019D10AE7469CF20ADE50D0D22E"/>
  </w:style>
  <w:style w:type="paragraph" w:customStyle="1" w:styleId="6516B2C72765DD44A6B90140AE33AC8E">
    <w:name w:val="6516B2C72765DD44A6B90140AE33AC8E"/>
  </w:style>
  <w:style w:type="paragraph" w:customStyle="1" w:styleId="A7F3B1176582B241BFAB1B58D1882E3C">
    <w:name w:val="A7F3B1176582B241BFAB1B58D1882E3C"/>
  </w:style>
  <w:style w:type="paragraph" w:customStyle="1" w:styleId="F0ECAF9C2527FD40970BDA940DFF5372">
    <w:name w:val="F0ECAF9C2527FD40970BDA940DFF537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Cover letter in response to ad.dotx</Template>
  <TotalTime>1</TotalTime>
  <Pages>1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(Your Name)</Company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Sze, Cameron</dc:creator>
  <cp:keywords>Boston Chapter (BONS)</cp:keywords>
  <cp:lastModifiedBy>Sze, Cameron</cp:lastModifiedBy>
  <cp:revision>2</cp:revision>
  <dcterms:created xsi:type="dcterms:W3CDTF">2020-02-04T18:48:00Z</dcterms:created>
  <dcterms:modified xsi:type="dcterms:W3CDTF">2020-02-04T18:48:00Z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2018-04-05T06:53:17.0954731Z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